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A6038" w14:textId="597A02DF" w:rsidR="00E46989" w:rsidRPr="00096065" w:rsidRDefault="00C93F16" w:rsidP="00E46989">
      <w:pPr>
        <w:pStyle w:val="UdS-Headline1"/>
        <w:rPr>
          <w:rFonts w:ascii="Arial" w:hAnsi="Arial" w:cs="Arial"/>
        </w:rPr>
      </w:pPr>
      <w:r w:rsidRPr="00096065">
        <w:rPr>
          <w:rFonts w:ascii="Arial" w:hAnsi="Arial" w:cs="Arial"/>
        </w:rPr>
        <w:t>Darstellung des Forschungsprojektes</w:t>
      </w:r>
    </w:p>
    <w:p w14:paraId="6B3A3EA0" w14:textId="530F2ADD" w:rsidR="00E46989" w:rsidRPr="00096065" w:rsidRDefault="00E46989" w:rsidP="00E46989">
      <w:pPr>
        <w:pStyle w:val="berschrift3"/>
        <w:numPr>
          <w:ilvl w:val="0"/>
          <w:numId w:val="0"/>
        </w:numPr>
        <w:ind w:left="709" w:hanging="709"/>
        <w:rPr>
          <w:rFonts w:ascii="Arial" w:hAnsi="Arial" w:cs="Arial"/>
        </w:rPr>
      </w:pPr>
      <w:r w:rsidRPr="00096065">
        <w:rPr>
          <w:rFonts w:ascii="Arial" w:hAnsi="Arial" w:cs="Arial"/>
        </w:rPr>
        <w:t>Name(</w:t>
      </w:r>
      <w:r w:rsidR="00C93F16" w:rsidRPr="00096065">
        <w:rPr>
          <w:rFonts w:ascii="Arial" w:hAnsi="Arial" w:cs="Arial"/>
        </w:rPr>
        <w:t>n</w:t>
      </w:r>
      <w:r w:rsidRPr="00096065">
        <w:rPr>
          <w:rFonts w:ascii="Arial" w:hAnsi="Arial" w:cs="Arial"/>
        </w:rPr>
        <w:t xml:space="preserve">), </w:t>
      </w:r>
      <w:r w:rsidR="00C93F16" w:rsidRPr="00096065">
        <w:rPr>
          <w:rFonts w:ascii="Arial" w:hAnsi="Arial" w:cs="Arial"/>
        </w:rPr>
        <w:t>Vorn</w:t>
      </w:r>
      <w:r w:rsidRPr="00096065">
        <w:rPr>
          <w:rFonts w:ascii="Arial" w:hAnsi="Arial" w:cs="Arial"/>
        </w:rPr>
        <w:t>ame(</w:t>
      </w:r>
      <w:r w:rsidR="00C93F16" w:rsidRPr="00096065">
        <w:rPr>
          <w:rFonts w:ascii="Arial" w:hAnsi="Arial" w:cs="Arial"/>
        </w:rPr>
        <w:t>n</w:t>
      </w:r>
      <w:r w:rsidRPr="00096065">
        <w:rPr>
          <w:rFonts w:ascii="Arial" w:hAnsi="Arial" w:cs="Arial"/>
        </w:rPr>
        <w:t>):</w:t>
      </w:r>
    </w:p>
    <w:p w14:paraId="34816AC0" w14:textId="49545309" w:rsidR="00E46989" w:rsidRPr="00096065" w:rsidRDefault="00E119E7" w:rsidP="00E46989">
      <w:pPr>
        <w:pStyle w:val="berschrift3"/>
        <w:numPr>
          <w:ilvl w:val="0"/>
          <w:numId w:val="0"/>
        </w:numPr>
        <w:ind w:left="709" w:hanging="709"/>
        <w:rPr>
          <w:rFonts w:ascii="Arial" w:hAnsi="Arial" w:cs="Arial"/>
        </w:rPr>
      </w:pPr>
      <w:r w:rsidRPr="00096065">
        <w:rPr>
          <w:rFonts w:ascii="Arial" w:hAnsi="Arial" w:cs="Arial"/>
        </w:rPr>
        <w:t>Titel des Projektes</w:t>
      </w:r>
      <w:r w:rsidR="00E46989" w:rsidRPr="00096065">
        <w:rPr>
          <w:rFonts w:ascii="Arial" w:hAnsi="Arial" w:cs="Arial"/>
        </w:rPr>
        <w:t>:</w:t>
      </w:r>
    </w:p>
    <w:p w14:paraId="1C89C019" w14:textId="336C69E2" w:rsidR="00724994" w:rsidRPr="00096065" w:rsidRDefault="00724994" w:rsidP="002D52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color w:val="808080"/>
        </w:rPr>
      </w:pPr>
      <w:r w:rsidRPr="00096065">
        <w:rPr>
          <w:rFonts w:ascii="Arial" w:hAnsi="Arial" w:cs="Arial"/>
          <w:i/>
          <w:color w:val="808080"/>
        </w:rPr>
        <w:t>Die Darstellung Ihres Forschungsprojektes</w:t>
      </w:r>
      <w:r w:rsidR="00137B67" w:rsidRPr="00096065">
        <w:rPr>
          <w:rFonts w:ascii="Arial" w:hAnsi="Arial" w:cs="Arial"/>
          <w:i/>
          <w:color w:val="808080"/>
        </w:rPr>
        <w:t xml:space="preserve"> (1-4)</w:t>
      </w:r>
      <w:r w:rsidRPr="00096065">
        <w:rPr>
          <w:rFonts w:ascii="Arial" w:hAnsi="Arial" w:cs="Arial"/>
          <w:i/>
          <w:color w:val="808080"/>
        </w:rPr>
        <w:t xml:space="preserve"> </w:t>
      </w:r>
      <w:r w:rsidR="00945FBD">
        <w:rPr>
          <w:rFonts w:ascii="Arial" w:hAnsi="Arial" w:cs="Arial"/>
          <w:i/>
          <w:color w:val="808080"/>
        </w:rPr>
        <w:t>umfasst max.</w:t>
      </w:r>
      <w:r w:rsidRPr="00096065">
        <w:rPr>
          <w:rFonts w:ascii="Arial" w:hAnsi="Arial" w:cs="Arial"/>
          <w:i/>
          <w:color w:val="808080"/>
        </w:rPr>
        <w:t xml:space="preserve"> drei Seiten (inkl. Bilder, Grafiken, etc.). Die vorgegebenen Formatierungsrichtlinien sind </w:t>
      </w:r>
      <w:r w:rsidR="00760669">
        <w:rPr>
          <w:rFonts w:ascii="Arial" w:hAnsi="Arial" w:cs="Arial"/>
          <w:i/>
          <w:color w:val="808080"/>
        </w:rPr>
        <w:t xml:space="preserve">entsprechend des Style Sheets </w:t>
      </w:r>
      <w:r w:rsidRPr="00096065">
        <w:rPr>
          <w:rFonts w:ascii="Arial" w:hAnsi="Arial" w:cs="Arial"/>
          <w:i/>
          <w:color w:val="808080"/>
        </w:rPr>
        <w:t>einzuhalten</w:t>
      </w:r>
      <w:r w:rsidR="00760669">
        <w:rPr>
          <w:rFonts w:ascii="Arial" w:hAnsi="Arial" w:cs="Arial"/>
          <w:i/>
          <w:color w:val="808080"/>
        </w:rPr>
        <w:t xml:space="preserve">. </w:t>
      </w:r>
      <w:r w:rsidRPr="00096065">
        <w:rPr>
          <w:rFonts w:ascii="Arial" w:hAnsi="Arial" w:cs="Arial"/>
          <w:i/>
          <w:color w:val="808080"/>
        </w:rPr>
        <w:t>Der Bewerbung dürfen keine Anhänge beigefügt werden. Texte in grauer Farbe sollten nach dem Ausfüllen vollständig entfernt werden.</w:t>
      </w:r>
    </w:p>
    <w:p w14:paraId="4F39CB2B" w14:textId="4E1734E4" w:rsidR="00137B67" w:rsidRDefault="00E46989" w:rsidP="00096065">
      <w:pPr>
        <w:spacing w:line="360" w:lineRule="auto"/>
        <w:rPr>
          <w:rFonts w:ascii="Arial" w:hAnsi="Arial" w:cs="Arial"/>
        </w:rPr>
      </w:pPr>
      <w:r w:rsidRPr="00096065">
        <w:rPr>
          <w:rFonts w:ascii="Arial" w:hAnsi="Arial" w:cs="Arial"/>
        </w:rPr>
        <w:t xml:space="preserve">1. Abstract (max. ½ </w:t>
      </w:r>
      <w:r w:rsidR="00437E0F" w:rsidRPr="00096065">
        <w:rPr>
          <w:rFonts w:ascii="Arial" w:hAnsi="Arial" w:cs="Arial"/>
        </w:rPr>
        <w:t>Seite</w:t>
      </w:r>
      <w:r w:rsidRPr="00096065">
        <w:rPr>
          <w:rFonts w:ascii="Arial" w:hAnsi="Arial" w:cs="Arial"/>
        </w:rPr>
        <w:t>)</w:t>
      </w:r>
    </w:p>
    <w:p w14:paraId="0267A79F" w14:textId="77777777" w:rsidR="00096065" w:rsidRPr="00096065" w:rsidRDefault="00096065" w:rsidP="00096065">
      <w:pPr>
        <w:spacing w:line="360" w:lineRule="auto"/>
        <w:rPr>
          <w:rFonts w:ascii="Arial" w:hAnsi="Arial" w:cs="Arial"/>
        </w:rPr>
      </w:pPr>
    </w:p>
    <w:p w14:paraId="233FDA01" w14:textId="6B54E658" w:rsidR="00137B67" w:rsidRDefault="00E46989" w:rsidP="00096065">
      <w:pPr>
        <w:spacing w:line="360" w:lineRule="auto"/>
        <w:rPr>
          <w:rFonts w:ascii="Arial" w:hAnsi="Arial" w:cs="Arial"/>
        </w:rPr>
      </w:pPr>
      <w:r w:rsidRPr="00096065">
        <w:rPr>
          <w:rFonts w:ascii="Arial" w:hAnsi="Arial" w:cs="Arial"/>
        </w:rPr>
        <w:t xml:space="preserve">2. </w:t>
      </w:r>
      <w:r w:rsidR="00C36420" w:rsidRPr="00096065">
        <w:rPr>
          <w:rFonts w:ascii="Arial" w:hAnsi="Arial" w:cs="Arial"/>
        </w:rPr>
        <w:t>Zentrale Ziele und Methoden</w:t>
      </w:r>
    </w:p>
    <w:p w14:paraId="670C3495" w14:textId="77777777" w:rsidR="00096065" w:rsidRPr="00096065" w:rsidRDefault="00096065" w:rsidP="00096065">
      <w:pPr>
        <w:spacing w:line="360" w:lineRule="auto"/>
        <w:rPr>
          <w:rFonts w:ascii="Arial" w:hAnsi="Arial" w:cs="Arial"/>
        </w:rPr>
      </w:pPr>
    </w:p>
    <w:p w14:paraId="534C4D49" w14:textId="33159DCE" w:rsidR="00137B67" w:rsidRDefault="00E46989" w:rsidP="00096065">
      <w:pPr>
        <w:spacing w:line="360" w:lineRule="auto"/>
        <w:rPr>
          <w:rFonts w:ascii="Arial" w:hAnsi="Arial" w:cs="Arial"/>
        </w:rPr>
      </w:pPr>
      <w:r w:rsidRPr="00096065">
        <w:rPr>
          <w:rFonts w:ascii="Arial" w:hAnsi="Arial" w:cs="Arial"/>
        </w:rPr>
        <w:t xml:space="preserve">3. </w:t>
      </w:r>
      <w:r w:rsidR="00480151" w:rsidRPr="00096065">
        <w:rPr>
          <w:rFonts w:ascii="Arial" w:hAnsi="Arial" w:cs="Arial"/>
        </w:rPr>
        <w:t>Darlegung des innovativen / exzellenten Charakters</w:t>
      </w:r>
      <w:r w:rsidRPr="00096065">
        <w:rPr>
          <w:rFonts w:ascii="Arial" w:hAnsi="Arial" w:cs="Arial"/>
        </w:rPr>
        <w:t xml:space="preserve"> </w:t>
      </w:r>
    </w:p>
    <w:p w14:paraId="680498BA" w14:textId="77777777" w:rsidR="00096065" w:rsidRPr="00096065" w:rsidRDefault="00096065" w:rsidP="00096065">
      <w:pPr>
        <w:spacing w:line="360" w:lineRule="auto"/>
        <w:rPr>
          <w:rFonts w:ascii="Arial" w:hAnsi="Arial" w:cs="Arial"/>
        </w:rPr>
      </w:pPr>
    </w:p>
    <w:p w14:paraId="2CC98C13" w14:textId="5F53A799" w:rsidR="00137B67" w:rsidRDefault="00E46989" w:rsidP="00096065">
      <w:pPr>
        <w:spacing w:line="360" w:lineRule="auto"/>
        <w:rPr>
          <w:rFonts w:ascii="Arial" w:hAnsi="Arial" w:cs="Arial"/>
        </w:rPr>
      </w:pPr>
      <w:r w:rsidRPr="00096065">
        <w:rPr>
          <w:rFonts w:ascii="Arial" w:hAnsi="Arial" w:cs="Arial"/>
        </w:rPr>
        <w:t xml:space="preserve">4. </w:t>
      </w:r>
      <w:r w:rsidR="00437E0F" w:rsidRPr="00096065">
        <w:rPr>
          <w:rFonts w:ascii="Arial" w:hAnsi="Arial" w:cs="Arial"/>
        </w:rPr>
        <w:t>Beschreibung der beteiligten Disziplinen und ihrer Schnittstellen</w:t>
      </w:r>
      <w:r w:rsidRPr="00096065">
        <w:rPr>
          <w:rFonts w:ascii="Arial" w:hAnsi="Arial" w:cs="Arial"/>
        </w:rPr>
        <w:t xml:space="preserve"> </w:t>
      </w:r>
    </w:p>
    <w:p w14:paraId="1577FF1E" w14:textId="77777777" w:rsidR="00D812D8" w:rsidRPr="00096065" w:rsidRDefault="00D812D8" w:rsidP="00096065">
      <w:pPr>
        <w:spacing w:line="360" w:lineRule="auto"/>
        <w:rPr>
          <w:rFonts w:ascii="Arial" w:hAnsi="Arial" w:cs="Arial"/>
        </w:rPr>
      </w:pPr>
    </w:p>
    <w:sectPr w:rsidR="00D812D8" w:rsidRPr="00096065" w:rsidSect="00096065">
      <w:headerReference w:type="default" r:id="rId11"/>
      <w:footerReference w:type="default" r:id="rId12"/>
      <w:pgSz w:w="11907" w:h="16840" w:code="9"/>
      <w:pgMar w:top="1418" w:right="1134" w:bottom="1134" w:left="1418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713CF" w14:textId="77777777" w:rsidR="00685021" w:rsidRDefault="00685021">
      <w:r>
        <w:separator/>
      </w:r>
    </w:p>
  </w:endnote>
  <w:endnote w:type="continuationSeparator" w:id="0">
    <w:p w14:paraId="041CCD55" w14:textId="77777777" w:rsidR="00685021" w:rsidRDefault="00685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329613"/>
      <w:docPartObj>
        <w:docPartGallery w:val="Page Numbers (Bottom of Page)"/>
        <w:docPartUnique/>
      </w:docPartObj>
    </w:sdtPr>
    <w:sdtEndPr/>
    <w:sdtContent>
      <w:p w14:paraId="0ACC8BDD" w14:textId="77777777" w:rsidR="0082581A" w:rsidRPr="00670793" w:rsidRDefault="0082581A">
        <w:pPr>
          <w:pStyle w:val="Fuzeile"/>
          <w:jc w:val="right"/>
        </w:pPr>
        <w:r>
          <w:fldChar w:fldCharType="begin"/>
        </w:r>
        <w:r w:rsidRPr="00670793">
          <w:instrText>PAGE   \* MERGEFORMAT</w:instrText>
        </w:r>
        <w:r>
          <w:fldChar w:fldCharType="separate"/>
        </w:r>
        <w:r w:rsidR="005B74BB" w:rsidRPr="00670793">
          <w:rPr>
            <w:noProof/>
          </w:rPr>
          <w:t>1</w:t>
        </w:r>
        <w:r>
          <w:fldChar w:fldCharType="end"/>
        </w:r>
      </w:p>
    </w:sdtContent>
  </w:sdt>
  <w:p w14:paraId="641E41D9" w14:textId="7095A8FA" w:rsidR="0082581A" w:rsidRPr="00670793" w:rsidRDefault="00E46989" w:rsidP="00670793">
    <w:pPr>
      <w:pStyle w:val="Kopfzeile"/>
      <w:spacing w:before="0" w:after="0"/>
      <w:rPr>
        <w:rFonts w:cs="Arial"/>
        <w:sz w:val="17"/>
        <w:szCs w:val="17"/>
      </w:rPr>
    </w:pPr>
    <w:r w:rsidRPr="009F0104">
      <w:rPr>
        <w:rFonts w:cs="Arial"/>
        <w:sz w:val="17"/>
        <w:szCs w:val="17"/>
      </w:rPr>
      <w:t>Template START 1_Proj</w:t>
    </w:r>
    <w:r w:rsidR="009F0104" w:rsidRPr="009F0104">
      <w:rPr>
        <w:rFonts w:cs="Arial"/>
        <w:sz w:val="17"/>
        <w:szCs w:val="17"/>
      </w:rPr>
      <w:t>ektdarstellung</w:t>
    </w:r>
    <w:r w:rsidR="00670793">
      <w:rPr>
        <w:rFonts w:cs="Arial"/>
        <w:sz w:val="17"/>
        <w:szCs w:val="17"/>
      </w:rPr>
      <w:t xml:space="preserve"> | </w:t>
    </w:r>
    <w:r w:rsidRPr="009F0104">
      <w:rPr>
        <w:rFonts w:cs="Arial"/>
        <w:sz w:val="17"/>
        <w:szCs w:val="17"/>
      </w:rPr>
      <w:t>F</w:t>
    </w:r>
    <w:r w:rsidR="009F0104">
      <w:rPr>
        <w:rFonts w:cs="Arial"/>
        <w:sz w:val="17"/>
        <w:szCs w:val="17"/>
      </w:rPr>
      <w:t>örderlinie</w:t>
    </w:r>
    <w:r w:rsidRPr="009F0104">
      <w:rPr>
        <w:rFonts w:cs="Arial"/>
        <w:sz w:val="17"/>
        <w:szCs w:val="17"/>
      </w:rPr>
      <w:t xml:space="preserve"> 1: Interdis</w:t>
    </w:r>
    <w:r w:rsidR="009F0104" w:rsidRPr="009F0104">
      <w:rPr>
        <w:rFonts w:cs="Arial"/>
        <w:sz w:val="17"/>
        <w:szCs w:val="17"/>
      </w:rPr>
      <w:t>zipli</w:t>
    </w:r>
    <w:r w:rsidR="009F0104">
      <w:rPr>
        <w:rFonts w:cs="Arial"/>
        <w:sz w:val="17"/>
        <w:szCs w:val="17"/>
      </w:rPr>
      <w:t>näre Forschung</w:t>
    </w:r>
    <w:r w:rsidR="00670793">
      <w:rPr>
        <w:rFonts w:cs="Arial"/>
        <w:sz w:val="17"/>
        <w:szCs w:val="17"/>
      </w:rPr>
      <w:t xml:space="preserve"> </w:t>
    </w:r>
    <w:r w:rsidRPr="009F0104">
      <w:rPr>
        <w:rFonts w:cs="Arial"/>
        <w:sz w:val="17"/>
        <w:szCs w:val="17"/>
      </w:rPr>
      <w:t>02/25/V2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DAFBD" w14:textId="77777777" w:rsidR="00685021" w:rsidRDefault="00685021">
      <w:r>
        <w:separator/>
      </w:r>
    </w:p>
  </w:footnote>
  <w:footnote w:type="continuationSeparator" w:id="0">
    <w:p w14:paraId="59C090C0" w14:textId="77777777" w:rsidR="00685021" w:rsidRDefault="00685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5A80A" w14:textId="77777777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3BEB3D71" wp14:editId="4AA0FB1B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1CCE1998" wp14:editId="29B8AD71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9753507"/>
    <w:multiLevelType w:val="multilevel"/>
    <w:tmpl w:val="2DB4A782"/>
    <w:numStyleLink w:val="UdS-Aufzhlung"/>
  </w:abstractNum>
  <w:abstractNum w:abstractNumId="9" w15:restartNumberingAfterBreak="0">
    <w:nsid w:val="6F380A2D"/>
    <w:multiLevelType w:val="multilevel"/>
    <w:tmpl w:val="2DB4A782"/>
    <w:numStyleLink w:val="UdS-Aufzhlung"/>
  </w:abstractNum>
  <w:num w:numId="1" w16cid:durableId="115418690">
    <w:abstractNumId w:val="1"/>
  </w:num>
  <w:num w:numId="2" w16cid:durableId="791292901">
    <w:abstractNumId w:val="6"/>
  </w:num>
  <w:num w:numId="3" w16cid:durableId="722295397">
    <w:abstractNumId w:val="2"/>
  </w:num>
  <w:num w:numId="4" w16cid:durableId="2742138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59550551">
    <w:abstractNumId w:val="0"/>
  </w:num>
  <w:num w:numId="6" w16cid:durableId="8997504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31439591">
    <w:abstractNumId w:val="7"/>
  </w:num>
  <w:num w:numId="8" w16cid:durableId="10155007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35606823">
    <w:abstractNumId w:val="3"/>
  </w:num>
  <w:num w:numId="10" w16cid:durableId="465465504">
    <w:abstractNumId w:val="5"/>
  </w:num>
  <w:num w:numId="11" w16cid:durableId="1616134068">
    <w:abstractNumId w:val="8"/>
  </w:num>
  <w:num w:numId="12" w16cid:durableId="1380280200">
    <w:abstractNumId w:val="9"/>
  </w:num>
  <w:num w:numId="13" w16cid:durableId="441192124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989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065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6B2A"/>
    <w:rsid w:val="0013709E"/>
    <w:rsid w:val="00137B67"/>
    <w:rsid w:val="00140E76"/>
    <w:rsid w:val="00142FC7"/>
    <w:rsid w:val="00144938"/>
    <w:rsid w:val="00145064"/>
    <w:rsid w:val="00152D4A"/>
    <w:rsid w:val="00163351"/>
    <w:rsid w:val="0016424A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7BD6"/>
    <w:rsid w:val="001E7C6A"/>
    <w:rsid w:val="001F1E6D"/>
    <w:rsid w:val="00201246"/>
    <w:rsid w:val="00215DA5"/>
    <w:rsid w:val="00216097"/>
    <w:rsid w:val="002310C0"/>
    <w:rsid w:val="0023415D"/>
    <w:rsid w:val="00242254"/>
    <w:rsid w:val="00243FDE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D2BFF"/>
    <w:rsid w:val="002D528D"/>
    <w:rsid w:val="002E3E98"/>
    <w:rsid w:val="002E7E46"/>
    <w:rsid w:val="002F4B57"/>
    <w:rsid w:val="002F58E5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66491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5BF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37E0F"/>
    <w:rsid w:val="00440029"/>
    <w:rsid w:val="004510FA"/>
    <w:rsid w:val="0045280F"/>
    <w:rsid w:val="00472D37"/>
    <w:rsid w:val="00476B2E"/>
    <w:rsid w:val="00477A2B"/>
    <w:rsid w:val="00480151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502464"/>
    <w:rsid w:val="00517F37"/>
    <w:rsid w:val="00530AE9"/>
    <w:rsid w:val="00537DF4"/>
    <w:rsid w:val="00542DC0"/>
    <w:rsid w:val="00547C89"/>
    <w:rsid w:val="00554659"/>
    <w:rsid w:val="00561C45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793"/>
    <w:rsid w:val="0067080D"/>
    <w:rsid w:val="006713A5"/>
    <w:rsid w:val="00671A78"/>
    <w:rsid w:val="0067507B"/>
    <w:rsid w:val="00685021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4994"/>
    <w:rsid w:val="00726094"/>
    <w:rsid w:val="00727D58"/>
    <w:rsid w:val="00730F4E"/>
    <w:rsid w:val="007331D7"/>
    <w:rsid w:val="00736FD4"/>
    <w:rsid w:val="00743F70"/>
    <w:rsid w:val="00755886"/>
    <w:rsid w:val="0075615E"/>
    <w:rsid w:val="00760669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FAC"/>
    <w:rsid w:val="007A7DAE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581A"/>
    <w:rsid w:val="00827751"/>
    <w:rsid w:val="008379CE"/>
    <w:rsid w:val="008400E0"/>
    <w:rsid w:val="008421AA"/>
    <w:rsid w:val="0084227E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B64D1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5FBD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B4CC9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104"/>
    <w:rsid w:val="009F0237"/>
    <w:rsid w:val="009F5018"/>
    <w:rsid w:val="009F609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35FB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26C59"/>
    <w:rsid w:val="00B32802"/>
    <w:rsid w:val="00B341D7"/>
    <w:rsid w:val="00B36884"/>
    <w:rsid w:val="00B4034E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6E83"/>
    <w:rsid w:val="00C053C2"/>
    <w:rsid w:val="00C23F12"/>
    <w:rsid w:val="00C244CF"/>
    <w:rsid w:val="00C25804"/>
    <w:rsid w:val="00C263A4"/>
    <w:rsid w:val="00C36420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6C05"/>
    <w:rsid w:val="00C77D54"/>
    <w:rsid w:val="00C8112C"/>
    <w:rsid w:val="00C83A5B"/>
    <w:rsid w:val="00C93F16"/>
    <w:rsid w:val="00C97EB9"/>
    <w:rsid w:val="00CA2405"/>
    <w:rsid w:val="00CB05AD"/>
    <w:rsid w:val="00CB5FCA"/>
    <w:rsid w:val="00CB612C"/>
    <w:rsid w:val="00CC0A2C"/>
    <w:rsid w:val="00CC4938"/>
    <w:rsid w:val="00CD1771"/>
    <w:rsid w:val="00CF0088"/>
    <w:rsid w:val="00CF25AB"/>
    <w:rsid w:val="00CF7A70"/>
    <w:rsid w:val="00D2084E"/>
    <w:rsid w:val="00D2384D"/>
    <w:rsid w:val="00D23977"/>
    <w:rsid w:val="00D2456C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9E7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46989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0729C"/>
    <w:rsid w:val="00F11DE2"/>
    <w:rsid w:val="00F1467B"/>
    <w:rsid w:val="00F1667F"/>
    <w:rsid w:val="00F16DB4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316A"/>
    <w:rsid w:val="00F94B0E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D4003A"/>
  <w15:docId w15:val="{34093C93-D444-4501-9FE2-E6873E8B6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E46989"/>
    <w:pPr>
      <w:spacing w:after="160" w:line="256" w:lineRule="auto"/>
    </w:pPr>
    <w:rPr>
      <w:rFonts w:ascii="Aptos" w:eastAsia="Aptos" w:hAnsi="Aptos"/>
      <w:kern w:val="2"/>
      <w:sz w:val="22"/>
      <w:szCs w:val="22"/>
      <w:lang w:val="de-DE" w:eastAsia="en-US"/>
      <w14:ligatures w14:val="standardContextual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link w:val="berschrift3Zchn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 w:line="307" w:lineRule="auto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  <w:kern w:val="0"/>
      <w:szCs w:val="20"/>
      <w:lang w:eastAsia="de-DE"/>
      <w14:ligatures w14:val="non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 w:line="307" w:lineRule="auto"/>
      <w:outlineLvl w:val="4"/>
    </w:pPr>
    <w:rPr>
      <w:rFonts w:asciiTheme="majorHAnsi" w:eastAsiaTheme="majorEastAsia" w:hAnsiTheme="majorHAnsi" w:cstheme="majorBidi"/>
      <w:color w:val="95193E" w:themeColor="accent1" w:themeShade="BF"/>
      <w:kern w:val="0"/>
      <w:szCs w:val="20"/>
      <w:lang w:eastAsia="de-DE"/>
      <w14:ligatures w14:val="non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 w:line="307" w:lineRule="auto"/>
      <w:outlineLvl w:val="5"/>
    </w:pPr>
    <w:rPr>
      <w:rFonts w:asciiTheme="majorHAnsi" w:eastAsiaTheme="majorEastAsia" w:hAnsiTheme="majorHAnsi" w:cstheme="majorBidi"/>
      <w:color w:val="631129" w:themeColor="accent1" w:themeShade="7F"/>
      <w:kern w:val="0"/>
      <w:szCs w:val="20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pPr>
      <w:spacing w:before="80" w:after="80" w:line="307" w:lineRule="auto"/>
    </w:pPr>
    <w:rPr>
      <w:rFonts w:ascii="Segoe UI" w:eastAsia="Times New Roman" w:hAnsi="Segoe UI"/>
      <w:kern w:val="0"/>
      <w:sz w:val="18"/>
      <w:szCs w:val="20"/>
      <w:lang w:eastAsia="de-DE"/>
      <w14:ligatures w14:val="none"/>
    </w:rPr>
  </w:style>
  <w:style w:type="paragraph" w:styleId="Kommentartext">
    <w:name w:val="annotation text"/>
    <w:basedOn w:val="Standard"/>
    <w:link w:val="KommentartextZchn"/>
    <w:semiHidden/>
    <w:pPr>
      <w:spacing w:before="80" w:after="80" w:line="307" w:lineRule="auto"/>
    </w:pPr>
    <w:rPr>
      <w:rFonts w:ascii="Segoe UI" w:eastAsia="Times New Roman" w:hAnsi="Segoe UI"/>
      <w:kern w:val="0"/>
      <w:sz w:val="18"/>
      <w:szCs w:val="20"/>
      <w:lang w:eastAsia="de-DE"/>
      <w14:ligatures w14:val="none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B408F9"/>
    <w:pPr>
      <w:tabs>
        <w:tab w:val="center" w:pos="4536"/>
        <w:tab w:val="right" w:pos="9072"/>
      </w:tabs>
      <w:spacing w:before="80" w:after="80" w:line="240" w:lineRule="auto"/>
    </w:pPr>
    <w:rPr>
      <w:rFonts w:ascii="Segoe UI" w:eastAsia="Times New Roman" w:hAnsi="Segoe UI"/>
      <w:kern w:val="0"/>
      <w:szCs w:val="20"/>
      <w:lang w:eastAsia="de-DE"/>
      <w14:ligatures w14:val="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before="80" w:after="80" w:line="240" w:lineRule="auto"/>
    </w:pPr>
    <w:rPr>
      <w:rFonts w:ascii="Segoe UI" w:eastAsia="Times New Roman" w:hAnsi="Segoe UI"/>
      <w:kern w:val="0"/>
      <w:szCs w:val="20"/>
      <w:lang w:eastAsia="de-DE"/>
      <w14:ligatures w14:val="non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spacing w:before="80" w:after="80" w:line="307" w:lineRule="auto"/>
      <w:contextualSpacing/>
    </w:pPr>
    <w:rPr>
      <w:rFonts w:ascii="Segoe UI" w:eastAsia="Times New Roman" w:hAnsi="Segoe UI" w:cs="Segoe UI"/>
      <w:kern w:val="0"/>
      <w:szCs w:val="20"/>
      <w:lang w:eastAsia="de-DE"/>
      <w14:ligatures w14:val="none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before="80" w:after="80" w:line="240" w:lineRule="auto"/>
    </w:pPr>
    <w:rPr>
      <w:rFonts w:ascii="Segoe UI" w:eastAsia="Times New Roman" w:hAnsi="Segoe UI" w:cs="Segoe UI"/>
      <w:kern w:val="0"/>
      <w:sz w:val="18"/>
      <w:szCs w:val="18"/>
      <w:lang w:eastAsia="de-DE"/>
      <w14:ligatures w14:val="non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pPr>
      <w:spacing w:before="80" w:after="80" w:line="307" w:lineRule="auto"/>
    </w:pPr>
    <w:rPr>
      <w:rFonts w:ascii="Segoe UI" w:eastAsia="Times New Roman" w:hAnsi="Segoe UI"/>
      <w:iCs/>
      <w:kern w:val="0"/>
      <w:sz w:val="16"/>
      <w:szCs w:val="18"/>
      <w:lang w:eastAsia="de-DE"/>
      <w14:ligatures w14:val="none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 w:line="307" w:lineRule="auto"/>
      <w:ind w:left="864" w:right="864"/>
      <w:jc w:val="center"/>
    </w:pPr>
    <w:rPr>
      <w:rFonts w:ascii="Segoe UI" w:eastAsia="Times New Roman" w:hAnsi="Segoe UI"/>
      <w:iCs/>
      <w:color w:val="C82254" w:themeColor="accent1"/>
      <w:kern w:val="0"/>
      <w:szCs w:val="20"/>
      <w:lang w:eastAsia="de-DE"/>
      <w14:ligatures w14:val="none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character" w:customStyle="1" w:styleId="berschrift3Zchn">
    <w:name w:val="Überschrift 3 Zchn"/>
    <w:aliases w:val="UdS-Headline N.3 Zchn"/>
    <w:basedOn w:val="Absatz-Standardschriftart"/>
    <w:link w:val="berschrift3"/>
    <w:uiPriority w:val="1"/>
    <w:rsid w:val="00E46989"/>
    <w:rPr>
      <w:rFonts w:ascii="Segoe UI" w:hAnsi="Segoe UI"/>
      <w:color w:val="004877"/>
      <w:sz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9kakowo\Downloads\UdS-Dokument-Vorlage-Blanko_2020.dotx" TargetMode="External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435c3651d50482a935d4834aa8b7a57 xmlns="9a6abd1f-1cc8-4078-9ed0-bd59199328b0">
      <Terms xmlns="http://schemas.microsoft.com/office/infopath/2007/PartnerControls"/>
    </h435c3651d50482a935d4834aa8b7a57>
    <kf00d50634ac4e9e986c9823415b56d1 xmlns="9a6abd1f-1cc8-4078-9ed0-bd59199328b0">
      <Terms xmlns="http://schemas.microsoft.com/office/infopath/2007/PartnerControls"/>
    </kf00d50634ac4e9e986c9823415b56d1>
    <o5d9abba333749ecb90bbb87530383fe xmlns="9a6abd1f-1cc8-4078-9ed0-bd59199328b0">
      <Terms xmlns="http://schemas.microsoft.com/office/infopath/2007/PartnerControls"/>
    </o5d9abba333749ecb90bbb87530383fe>
    <UdS_Inhaltssprache xmlns="9a6abd1f-1cc8-4078-9ed0-bd59199328b0">Deutsch</UdS_Inhaltssprache>
    <lcf76f155ced4ddcb4097134ff3c332f xmlns="25fd0659-e9fd-4f8b-8d87-84bb7a4a7356">
      <Terms xmlns="http://schemas.microsoft.com/office/infopath/2007/PartnerControls"/>
    </lcf76f155ced4ddcb4097134ff3c332f>
    <h5017173b0e44ad499e7377aa39f2794 xmlns="9a6abd1f-1cc8-4078-9ed0-bd59199328b0">
      <Terms xmlns="http://schemas.microsoft.com/office/infopath/2007/PartnerControls"/>
    </h5017173b0e44ad499e7377aa39f2794>
    <Programm xmlns="25fd0659-e9fd-4f8b-8d87-84bb7a4a7356" xsi:nil="true"/>
    <oef13cd6a9764e31974261f1602c13bf xmlns="9a6abd1f-1cc8-4078-9ed0-bd59199328b0">
      <Terms xmlns="http://schemas.microsoft.com/office/infopath/2007/PartnerControls"/>
    </oef13cd6a9764e31974261f1602c13bf>
    <TaxCatchAll xmlns="9a6abd1f-1cc8-4078-9ed0-bd59199328b0" xsi:nil="true"/>
    <UdS_Wiedervorlage xmlns="9a6abd1f-1cc8-4078-9ed0-bd59199328b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dS_Dokument" ma:contentTypeID="0x01010092A92713857D324287D98383CA06D10800F9096AF3105BB843B73971AE00C9A70D" ma:contentTypeVersion="19" ma:contentTypeDescription="UdS Dokument" ma:contentTypeScope="" ma:versionID="95e030882042127b1d33a8952fd6620c">
  <xsd:schema xmlns:xsd="http://www.w3.org/2001/XMLSchema" xmlns:xs="http://www.w3.org/2001/XMLSchema" xmlns:p="http://schemas.microsoft.com/office/2006/metadata/properties" xmlns:ns2="9a6abd1f-1cc8-4078-9ed0-bd59199328b0" xmlns:ns3="25fd0659-e9fd-4f8b-8d87-84bb7a4a7356" targetNamespace="http://schemas.microsoft.com/office/2006/metadata/properties" ma:root="true" ma:fieldsID="dd1ad3834faed10565613338f3ac3904" ns2:_="" ns3:_="">
    <xsd:import namespace="9a6abd1f-1cc8-4078-9ed0-bd59199328b0"/>
    <xsd:import namespace="25fd0659-e9fd-4f8b-8d87-84bb7a4a7356"/>
    <xsd:element name="properties">
      <xsd:complexType>
        <xsd:sequence>
          <xsd:element name="documentManagement">
            <xsd:complexType>
              <xsd:all>
                <xsd:element ref="ns2:UdS_Inhaltssprache" minOccurs="0"/>
                <xsd:element ref="ns2:oef13cd6a9764e31974261f1602c13bf" minOccurs="0"/>
                <xsd:element ref="ns2:TaxCatchAll" minOccurs="0"/>
                <xsd:element ref="ns2:TaxCatchAllLabel" minOccurs="0"/>
                <xsd:element ref="ns2:h435c3651d50482a935d4834aa8b7a57" minOccurs="0"/>
                <xsd:element ref="ns2:h5017173b0e44ad499e7377aa39f2794" minOccurs="0"/>
                <xsd:element ref="ns2:kf00d50634ac4e9e986c9823415b56d1" minOccurs="0"/>
                <xsd:element ref="ns2:o5d9abba333749ecb90bbb87530383fe" minOccurs="0"/>
                <xsd:element ref="ns2:UdS_Wiedervorlage" minOccurs="0"/>
                <xsd:element ref="ns3:lcf76f155ced4ddcb4097134ff3c332f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Program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bd1f-1cc8-4078-9ed0-bd59199328b0" elementFormDefault="qualified">
    <xsd:import namespace="http://schemas.microsoft.com/office/2006/documentManagement/types"/>
    <xsd:import namespace="http://schemas.microsoft.com/office/infopath/2007/PartnerControls"/>
    <xsd:element name="UdS_Inhaltssprache" ma:index="8" nillable="true" ma:displayName="Inhaltssprache" ma:default="Deutsch" ma:internalName="UdS_Inhaltssprache">
      <xsd:simpleType>
        <xsd:restriction base="dms:Choice">
          <xsd:enumeration value="Deutsch"/>
          <xsd:enumeration value="English"/>
          <xsd:enumeration value="Francais"/>
        </xsd:restriction>
      </xsd:simpleType>
    </xsd:element>
    <xsd:element name="oef13cd6a9764e31974261f1602c13bf" ma:index="9" nillable="true" ma:taxonomy="true" ma:internalName="oef13cd6a9764e31974261f1602c13bf" ma:taxonomyFieldName="UdS_Dokumententyp" ma:displayName="Dokumententyp" ma:fieldId="{8ef13cd6-a976-4e31-9742-61f1602c13bf}" ma:sspId="ee3e8a42-d8d5-46ca-a5bf-92f41e721cca" ma:termSetId="74cdbf37-ab17-4abc-a7b8-f145b980085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e2905ae5-de9c-4308-8a88-803917d18eaf}" ma:internalName="TaxCatchAll" ma:showField="CatchAllData" ma:web="9a6abd1f-1cc8-4078-9ed0-bd5919932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e2905ae5-de9c-4308-8a88-803917d18eaf}" ma:internalName="TaxCatchAllLabel" ma:readOnly="true" ma:showField="CatchAllDataLabel" ma:web="9a6abd1f-1cc8-4078-9ed0-bd5919932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435c3651d50482a935d4834aa8b7a57" ma:index="13" nillable="true" ma:taxonomy="true" ma:internalName="h435c3651d50482a935d4834aa8b7a57" ma:taxonomyFieldName="UdS_Organisation" ma:displayName="Organisation" ma:fieldId="{1435c365-1d50-482a-935d-4834aa8b7a57}" ma:taxonomyMulti="true" ma:sspId="ee3e8a42-d8d5-46ca-a5bf-92f41e721cca" ma:termSetId="347210db-1846-4fc0-aeec-c6bc381c07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5017173b0e44ad499e7377aa39f2794" ma:index="15" nillable="true" ma:taxonomy="true" ma:internalName="h5017173b0e44ad499e7377aa39f2794" ma:taxonomyFieldName="UdS_Themen" ma:displayName="Themen" ma:fieldId="{15017173-b0e4-4ad4-99e7-377aa39f2794}" ma:taxonomyMulti="true" ma:sspId="ee3e8a42-d8d5-46ca-a5bf-92f41e721cca" ma:termSetId="6dc59601-fe32-4aa1-8e81-cb99029c49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f00d50634ac4e9e986c9823415b56d1" ma:index="17" nillable="true" ma:taxonomy="true" ma:internalName="kf00d50634ac4e9e986c9823415b56d1" ma:taxonomyFieldName="UdS_Standorte" ma:displayName="Standorte" ma:fieldId="{4f00d506-34ac-4e9e-986c-9823415b56d1}" ma:taxonomyMulti="true" ma:sspId="ee3e8a42-d8d5-46ca-a5bf-92f41e721cca" ma:termSetId="2d95026d-9f7d-4b32-9cf3-b54b8558c9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5d9abba333749ecb90bbb87530383fe" ma:index="19" nillable="true" ma:taxonomy="true" ma:internalName="o5d9abba333749ecb90bbb87530383fe" ma:taxonomyFieldName="UdS_Zielgruppen" ma:displayName="Zielgruppen" ma:fieldId="{85d9abba-3337-49ec-b90b-bb87530383fe}" ma:taxonomyMulti="true" ma:sspId="ee3e8a42-d8d5-46ca-a5bf-92f41e721cca" ma:termSetId="9306c3b7-8e4a-40ef-8cf7-b607340c77b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dS_Wiedervorlage" ma:index="21" nillable="true" ma:displayName="Wiedervorlage" ma:format="DateOnly" ma:internalName="UdS_Wiedervorlag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d0659-e9fd-4f8b-8d87-84bb7a4a735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ee3e8a42-d8d5-46ca-a5bf-92f41e721c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Programm" ma:index="32" nillable="true" ma:displayName="Dateityp" ma:format="Dropdown" ma:internalName="Programm">
      <xsd:simpleType>
        <xsd:restriction base="dms:Choice">
          <xsd:enumeration value="Adobe"/>
          <xsd:enumeration value="Affnity"/>
          <xsd:enumeration value="PowerPoint"/>
          <xsd:enumeration value="pdf"/>
          <xsd:enumeration value="Auswahl 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1351B1-4A6B-4451-BCEA-4A79A3A804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  <ds:schemaRef ds:uri="9a6abd1f-1cc8-4078-9ed0-bd59199328b0"/>
    <ds:schemaRef ds:uri="25fd0659-e9fd-4f8b-8d87-84bb7a4a7356"/>
  </ds:schemaRefs>
</ds:datastoreItem>
</file>

<file path=customXml/itemProps4.xml><?xml version="1.0" encoding="utf-8"?>
<ds:datastoreItem xmlns:ds="http://schemas.openxmlformats.org/officeDocument/2006/customXml" ds:itemID="{49A99F41-2C2B-46DC-B871-C68EE3AAC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abd1f-1cc8-4078-9ed0-bd59199328b0"/>
    <ds:schemaRef ds:uri="25fd0659-e9fd-4f8b-8d87-84bb7a4a73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UdS-Dokument-Vorlage-Blanko_2020.dotx</Template>
  <TotalTime>0</TotalTime>
  <Pages>1</Pages>
  <Words>73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590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Karolina Kowol</dc:creator>
  <cp:keywords/>
  <dc:description/>
  <cp:lastModifiedBy>Karolina Maria Kowol</cp:lastModifiedBy>
  <cp:revision>8</cp:revision>
  <cp:lastPrinted>2019-11-04T08:42:00Z</cp:lastPrinted>
  <dcterms:created xsi:type="dcterms:W3CDTF">2025-02-24T07:01:00Z</dcterms:created>
  <dcterms:modified xsi:type="dcterms:W3CDTF">2025-02-25T10:32:00Z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0x01010092A92713857D324287D98383CA06D10800F9096AF3105BB843B73971AE00C9A70D</vt:lpwstr>
  </property>
</Properties>
</file>